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172" w:rsidRDefault="008231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3172" w:rsidRDefault="008231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RICHIESTA DI ADESIONE ALLA RETE “UN’ALTRA IMPRESA” E SUCCESSIVA CONCESSIONE IN USO DEL LOGO</w:t>
      </w:r>
    </w:p>
    <w:p w:rsidR="00823172" w:rsidRDefault="00823172">
      <w:pPr>
        <w:spacing w:after="0"/>
        <w:jc w:val="right"/>
      </w:pPr>
      <w:r>
        <w:t>Al settore della Regione Toscana</w:t>
      </w:r>
    </w:p>
    <w:p w:rsidR="00823172" w:rsidRDefault="00823172">
      <w:pPr>
        <w:spacing w:after="0"/>
        <w:jc w:val="right"/>
      </w:pPr>
      <w:r>
        <w:t>Servizi per il Lavoro di Pistoia</w:t>
      </w:r>
    </w:p>
    <w:p w:rsidR="00823172" w:rsidRDefault="00823172">
      <w:pPr>
        <w:spacing w:after="0"/>
        <w:jc w:val="right"/>
      </w:pPr>
      <w:r>
        <w:t>Via Tripoli, 19</w:t>
      </w:r>
    </w:p>
    <w:p w:rsidR="00823172" w:rsidRDefault="00823172">
      <w:pPr>
        <w:spacing w:after="0"/>
        <w:jc w:val="right"/>
      </w:pPr>
      <w:r>
        <w:t>51100 Pistoia</w:t>
      </w:r>
    </w:p>
    <w:p w:rsidR="00823172" w:rsidRDefault="00823172">
      <w:pPr>
        <w:spacing w:after="0"/>
        <w:jc w:val="right"/>
        <w:rPr>
          <w:rFonts w:ascii="Times New Roman" w:hAnsi="Times New Roman" w:cs="Times New Roman"/>
        </w:rPr>
      </w:pPr>
    </w:p>
    <w:p w:rsidR="00823172" w:rsidRDefault="00823172">
      <w:pPr>
        <w:spacing w:after="0"/>
        <w:rPr>
          <w:rFonts w:ascii="Times New Roman" w:hAnsi="Times New Roman" w:cs="Times New Roman"/>
        </w:rPr>
      </w:pPr>
      <w:r>
        <w:t>Il sottoscritto/a ………………………………………………………………………………………………………………………………………………</w:t>
      </w:r>
    </w:p>
    <w:p w:rsidR="00823172" w:rsidRDefault="00823172">
      <w:pPr>
        <w:spacing w:after="0"/>
        <w:rPr>
          <w:rFonts w:ascii="Times New Roman" w:hAnsi="Times New Roman" w:cs="Times New Roman"/>
        </w:rPr>
      </w:pPr>
      <w:r>
        <w:t>In qualità di legale rappresentante di …………………………………………………………………………………………………………….</w:t>
      </w:r>
    </w:p>
    <w:p w:rsidR="00823172" w:rsidRDefault="00823172">
      <w:pPr>
        <w:spacing w:before="240" w:after="240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</w:rPr>
        <w:t>RICHIEDE</w:t>
      </w:r>
    </w:p>
    <w:p w:rsidR="00823172" w:rsidRDefault="00823172">
      <w:pPr>
        <w:spacing w:after="0"/>
        <w:rPr>
          <w:rFonts w:ascii="Times New Roman" w:hAnsi="Times New Roman" w:cs="Times New Roman"/>
        </w:rPr>
      </w:pPr>
      <w:r>
        <w:t>Di aderire alla rete “Un’Altra Impresa” e alla successiva concessione in uso del logo.</w:t>
      </w:r>
    </w:p>
    <w:p w:rsidR="00823172" w:rsidRDefault="00823172">
      <w:pPr>
        <w:spacing w:after="0"/>
        <w:rPr>
          <w:rFonts w:ascii="Times New Roman" w:hAnsi="Times New Roman" w:cs="Times New Roman"/>
        </w:rPr>
      </w:pPr>
      <w:r>
        <w:t>A tale scopo, ai sensi degli articoli 46 e 47 del D.P.R. 445/2000,</w:t>
      </w:r>
    </w:p>
    <w:p w:rsidR="00823172" w:rsidRDefault="00823172">
      <w:pPr>
        <w:spacing w:before="240" w:after="240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</w:rPr>
        <w:t>DICHIARA</w:t>
      </w:r>
    </w:p>
    <w:p w:rsidR="00823172" w:rsidRDefault="00823172">
      <w:pPr>
        <w:pStyle w:val="ListParagraph"/>
        <w:numPr>
          <w:ilvl w:val="0"/>
          <w:numId w:val="3"/>
        </w:numPr>
      </w:pPr>
      <w:r>
        <w:t>Di essere nato/a ………………………………………………………………………………………………. il ……………………………</w:t>
      </w:r>
    </w:p>
    <w:p w:rsidR="00823172" w:rsidRDefault="00823172">
      <w:pPr>
        <w:pStyle w:val="ListParagraph"/>
        <w:numPr>
          <w:ilvl w:val="0"/>
          <w:numId w:val="3"/>
        </w:numPr>
      </w:pPr>
      <w:r>
        <w:t>Di essere residente a ………………………………………………………………………………………………. Prov. ………………</w:t>
      </w:r>
    </w:p>
    <w:p w:rsidR="00823172" w:rsidRDefault="00823172">
      <w:pPr>
        <w:pStyle w:val="ListParagraph"/>
      </w:pPr>
      <w:r>
        <w:t>in via ………………………………………………………………………………………………. n° ………</w:t>
      </w:r>
    </w:p>
    <w:p w:rsidR="00823172" w:rsidRDefault="00823172">
      <w:pPr>
        <w:pStyle w:val="ListParagraph"/>
        <w:numPr>
          <w:ilvl w:val="0"/>
          <w:numId w:val="3"/>
        </w:numPr>
      </w:pPr>
      <w:r>
        <w:t>Di essere legale rappresentante di (indicare ragione/denominazione sociale)</w:t>
      </w:r>
    </w:p>
    <w:p w:rsidR="00823172" w:rsidRDefault="00823172">
      <w:pPr>
        <w:pStyle w:val="ListParagraph"/>
      </w:pPr>
      <w:r>
        <w:t>……………………………………………………………………………………………….……………………………………………………………………………………………….……………………………………………………………………………………………….…………………</w:t>
      </w:r>
    </w:p>
    <w:p w:rsidR="00823172" w:rsidRDefault="00823172">
      <w:pPr>
        <w:pStyle w:val="ListParagraph"/>
      </w:pPr>
      <w:r>
        <w:t>Costituita in data ……………………………………………………………………………………………….</w:t>
      </w:r>
    </w:p>
    <w:p w:rsidR="00823172" w:rsidRDefault="00823172">
      <w:pPr>
        <w:pStyle w:val="ListParagraph"/>
      </w:pPr>
      <w:r>
        <w:t>Con sede legale in ……………………………………… via ………………………………………………………. N°………….</w:t>
      </w:r>
    </w:p>
    <w:p w:rsidR="00823172" w:rsidRDefault="00823172">
      <w:pPr>
        <w:pStyle w:val="ListParagraph"/>
      </w:pPr>
      <w:r>
        <w:t>Tel. …………………………………………………………………</w:t>
      </w:r>
    </w:p>
    <w:p w:rsidR="00823172" w:rsidRDefault="00823172">
      <w:pPr>
        <w:pStyle w:val="ListParagraph"/>
      </w:pPr>
      <w:r>
        <w:t>Codice fiscale ……………………………………… Partita IVA ………………………………………</w:t>
      </w:r>
    </w:p>
    <w:p w:rsidR="00823172" w:rsidRDefault="00823172">
      <w:pPr>
        <w:pStyle w:val="ListParagraph"/>
      </w:pPr>
      <w:r>
        <w:t>Cell ……………………………………… fax ……………………………………… e-mail ………………………………………</w:t>
      </w:r>
    </w:p>
    <w:p w:rsidR="00823172" w:rsidRDefault="00823172">
      <w:pPr>
        <w:pStyle w:val="ListParagraph"/>
      </w:pPr>
      <w:r>
        <w:t>Pec ………………………………………</w:t>
      </w:r>
    </w:p>
    <w:p w:rsidR="00823172" w:rsidRDefault="0082317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t>Di aver preso visione delle linee guida per l’adesione alla rete “Un’Altra Impresa” e del Regolamento d’uso del marchio</w:t>
      </w:r>
    </w:p>
    <w:p w:rsidR="00823172" w:rsidRDefault="0082317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t xml:space="preserve">Di essere in possesso dei requisiti prescritti dal presente avviso, </w:t>
      </w:r>
      <w:bookmarkStart w:id="0" w:name="_GoBack"/>
      <w:bookmarkEnd w:id="0"/>
      <w:r>
        <w:t xml:space="preserve">dalle disposizioni delle linee guida e del Regolamento d’uso del marchio di “Un’Altra Impresa” e successiva concessione in uso del logo e nello specifico: </w:t>
      </w:r>
    </w:p>
    <w:p w:rsidR="00823172" w:rsidRDefault="00823172">
      <w:pPr>
        <w:pStyle w:val="ListParagraph"/>
        <w:numPr>
          <w:ilvl w:val="1"/>
          <w:numId w:val="3"/>
        </w:numPr>
      </w:pPr>
      <w:r>
        <w:t>Di aver assolto (o non essere assoggettato) agli obblighi della legge 68/99.</w:t>
      </w:r>
    </w:p>
    <w:p w:rsidR="00823172" w:rsidRDefault="00823172">
      <w:pPr>
        <w:pStyle w:val="ListParagraph"/>
        <w:numPr>
          <w:ilvl w:val="1"/>
          <w:numId w:val="3"/>
        </w:numPr>
      </w:pPr>
      <w:r>
        <w:t>Di avere almeno una sede operativa nel territorio della provincia di Pistoia</w:t>
      </w:r>
    </w:p>
    <w:p w:rsidR="00823172" w:rsidRDefault="00823172">
      <w:pPr>
        <w:pStyle w:val="ListParagraph"/>
        <w:numPr>
          <w:ilvl w:val="1"/>
          <w:numId w:val="3"/>
        </w:numPr>
      </w:pPr>
      <w:r>
        <w:t>Di non essere (o essere stato) coinvolto in episodi di discriminazione nei confronti dei propri lavoratori</w:t>
      </w:r>
    </w:p>
    <w:p w:rsidR="00823172" w:rsidRDefault="00823172">
      <w:pPr>
        <w:pStyle w:val="ListParagraph"/>
        <w:numPr>
          <w:ilvl w:val="1"/>
          <w:numId w:val="3"/>
        </w:numPr>
        <w:rPr>
          <w:rFonts w:ascii="Times New Roman" w:hAnsi="Times New Roman" w:cs="Times New Roman"/>
        </w:rPr>
      </w:pPr>
      <w:r>
        <w:t>Di essere consapevole delle responsabilità penali di cui all’art. 76 del DPR n. 445/2000 derivanti da dichiarazione mendace e di esibizione di atti falsi o contenenti dati non rispondenti a verità</w:t>
      </w:r>
    </w:p>
    <w:p w:rsidR="00823172" w:rsidRDefault="00823172">
      <w:pPr>
        <w:pStyle w:val="ListParagraph"/>
        <w:ind w:left="1440"/>
        <w:rPr>
          <w:rFonts w:ascii="Times New Roman" w:hAnsi="Times New Roman" w:cs="Times New Roman"/>
        </w:rPr>
      </w:pPr>
    </w:p>
    <w:p w:rsidR="00823172" w:rsidRDefault="00823172">
      <w:pPr>
        <w:jc w:val="center"/>
        <w:rPr>
          <w:rFonts w:ascii="Times New Roman" w:hAnsi="Times New Roman" w:cs="Times New Roman"/>
          <w:b/>
          <w:bCs/>
        </w:rPr>
      </w:pPr>
    </w:p>
    <w:p w:rsidR="00823172" w:rsidRDefault="00823172">
      <w:pPr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</w:rPr>
        <w:t>SI IMPEGNA</w:t>
      </w:r>
    </w:p>
    <w:p w:rsidR="00823172" w:rsidRDefault="00823172">
      <w:pPr>
        <w:numPr>
          <w:ilvl w:val="0"/>
          <w:numId w:val="7"/>
        </w:numPr>
        <w:suppressAutoHyphens/>
        <w:spacing w:before="10" w:after="10" w:line="300" w:lineRule="auto"/>
        <w:rPr>
          <w:rFonts w:ascii="Times New Roman" w:hAnsi="Times New Roman" w:cs="Times New Roman"/>
        </w:rPr>
      </w:pPr>
      <w:r>
        <w:t xml:space="preserve">A </w:t>
      </w:r>
      <w:r>
        <w:rPr>
          <w:sz w:val="24"/>
          <w:szCs w:val="24"/>
        </w:rPr>
        <w:t>rispettare le modalità di utilizzo del logo stabilite nell’apposito Regolamento di uso del marchio collettivo depositato presso la Camera di Commercio, Industria, Artigianato e Agricoltura di Pistoia e in particolare di non legare l’appartenenza alla rete a iniziative di offerta commerciale</w:t>
      </w:r>
    </w:p>
    <w:p w:rsidR="00823172" w:rsidRDefault="00823172">
      <w:pPr>
        <w:numPr>
          <w:ilvl w:val="0"/>
          <w:numId w:val="7"/>
        </w:numPr>
        <w:suppressAutoHyphens/>
        <w:spacing w:before="10" w:after="10" w:line="300" w:lineRule="auto"/>
        <w:rPr>
          <w:sz w:val="24"/>
          <w:szCs w:val="24"/>
        </w:rPr>
      </w:pPr>
      <w:r>
        <w:rPr>
          <w:sz w:val="24"/>
          <w:szCs w:val="24"/>
        </w:rPr>
        <w:t>A promuovere il benessere psicologico del proprio personale, favorire ambienti di lavoro inclusivi, contrastare al proprio interno qualsiasi forma di discriminazione</w:t>
      </w:r>
    </w:p>
    <w:p w:rsidR="00823172" w:rsidRDefault="00823172">
      <w:pPr>
        <w:numPr>
          <w:ilvl w:val="0"/>
          <w:numId w:val="7"/>
        </w:numPr>
        <w:suppressAutoHyphens/>
        <w:spacing w:before="10" w:after="10" w:line="300" w:lineRule="auto"/>
        <w:rPr>
          <w:sz w:val="24"/>
          <w:szCs w:val="24"/>
        </w:rPr>
      </w:pPr>
      <w:r>
        <w:rPr>
          <w:sz w:val="24"/>
          <w:szCs w:val="24"/>
        </w:rPr>
        <w:t>A valorizzare all'interno del proprio sistema di relazione le attività della rete</w:t>
      </w:r>
    </w:p>
    <w:p w:rsidR="00823172" w:rsidRDefault="00823172">
      <w:pPr>
        <w:numPr>
          <w:ilvl w:val="0"/>
          <w:numId w:val="7"/>
        </w:numPr>
        <w:suppressAutoHyphens/>
        <w:spacing w:before="10" w:after="10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A offrire la propria disponibilità all’attivazione di almeno un processo aziendale di tipo inclusivo riservato a persone con disagio psichico, quali assunzioni, tirocini o altre forme di inserimento</w:t>
      </w:r>
    </w:p>
    <w:p w:rsidR="00823172" w:rsidRDefault="00823172">
      <w:pPr>
        <w:pStyle w:val="ListBullet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b/>
          <w:bCs/>
        </w:rPr>
      </w:pPr>
    </w:p>
    <w:p w:rsidR="00823172" w:rsidRDefault="00823172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</w:rPr>
      </w:pPr>
    </w:p>
    <w:p w:rsidR="00823172" w:rsidRDefault="00823172">
      <w:pPr>
        <w:pStyle w:val="ListBullet"/>
        <w:numPr>
          <w:ilvl w:val="0"/>
          <w:numId w:val="0"/>
        </w:numPr>
        <w:ind w:left="360" w:hanging="360"/>
      </w:pPr>
      <w:r>
        <w:t>Letto, confermato e sottoscritto</w:t>
      </w:r>
    </w:p>
    <w:p w:rsidR="00823172" w:rsidRDefault="00823172">
      <w:pPr>
        <w:pStyle w:val="ListBullet"/>
        <w:numPr>
          <w:ilvl w:val="0"/>
          <w:numId w:val="0"/>
        </w:numPr>
        <w:ind w:left="360" w:hanging="360"/>
      </w:pPr>
      <w:r>
        <w:t>Pistoia, ………………………………………</w:t>
      </w:r>
    </w:p>
    <w:p w:rsidR="00823172" w:rsidRDefault="00823172">
      <w:pPr>
        <w:pStyle w:val="ListBullet"/>
        <w:numPr>
          <w:ilvl w:val="0"/>
          <w:numId w:val="0"/>
        </w:numPr>
        <w:ind w:left="3119" w:firstLine="4111"/>
        <w:jc w:val="center"/>
      </w:pPr>
      <w:r>
        <w:t>IL DICHIARANTE</w:t>
      </w:r>
    </w:p>
    <w:p w:rsidR="00823172" w:rsidRDefault="00823172">
      <w:pPr>
        <w:pStyle w:val="ListBullet"/>
        <w:numPr>
          <w:ilvl w:val="0"/>
          <w:numId w:val="0"/>
        </w:numPr>
        <w:spacing w:after="240"/>
        <w:ind w:left="3119" w:firstLine="4111"/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(legale rappresentante)</w:t>
      </w:r>
    </w:p>
    <w:p w:rsidR="00823172" w:rsidRDefault="00823172">
      <w:pPr>
        <w:pStyle w:val="ListBullet"/>
        <w:numPr>
          <w:ilvl w:val="0"/>
          <w:numId w:val="0"/>
        </w:numPr>
        <w:spacing w:before="120"/>
        <w:ind w:left="3119" w:firstLine="4111"/>
        <w:jc w:val="center"/>
        <w:rPr>
          <w:rFonts w:ascii="Times New Roman" w:hAnsi="Times New Roman" w:cs="Times New Roman"/>
        </w:rPr>
      </w:pPr>
      <w:r>
        <w:t>………………………………………</w:t>
      </w:r>
    </w:p>
    <w:sectPr w:rsidR="00823172" w:rsidSect="00823172">
      <w:headerReference w:type="default" r:id="rId7"/>
      <w:footerReference w:type="default" r:id="rId8"/>
      <w:pgSz w:w="11906" w:h="16838"/>
      <w:pgMar w:top="228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172" w:rsidRDefault="008231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823172" w:rsidRDefault="008231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172" w:rsidRDefault="00823172">
    <w:pPr>
      <w:pStyle w:val="Footer"/>
      <w:rPr>
        <w:rFonts w:ascii="Times New Roman" w:hAnsi="Times New Roman" w:cs="Times New Roman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50" type="#_x0000_t75" alt="SA logo" style="position:absolute;margin-left:-19.5pt;margin-top:5.25pt;width:57.35pt;height:28.35pt;z-index:251662336;visibility:visible">
          <v:imagedata r:id="rId1" o:title=""/>
        </v:shape>
      </w:pict>
    </w:r>
    <w:r>
      <w:rPr>
        <w:noProof/>
        <w:lang w:eastAsia="it-IT"/>
      </w:rPr>
      <w:pict>
        <v:shape id="Immagine 7" o:spid="_x0000_s2051" type="#_x0000_t75" alt="Logo-Repubblica-italiana-300x212" style="position:absolute;margin-left:128.7pt;margin-top:5.3pt;width:40.25pt;height:28.35pt;z-index:251663360;visibility:visible">
          <v:imagedata r:id="rId2" o:title=""/>
        </v:shape>
      </w:pict>
    </w:r>
    <w:r>
      <w:rPr>
        <w:noProof/>
        <w:lang w:eastAsia="it-IT"/>
      </w:rPr>
      <w:pict>
        <v:shape id="Immagine 8" o:spid="_x0000_s2052" type="#_x0000_t75" alt="Logo-Regione-Toscana" style="position:absolute;margin-left:197.7pt;margin-top:5.3pt;width:72.6pt;height:28.35pt;z-index:251664384;visibility:visible">
          <v:imagedata r:id="rId3" o:title=""/>
        </v:shape>
      </w:pict>
    </w:r>
    <w:r>
      <w:rPr>
        <w:noProof/>
        <w:lang w:eastAsia="it-IT"/>
      </w:rPr>
      <w:pict>
        <v:shape id="Immagine 3" o:spid="_x0000_s2053" type="#_x0000_t75" alt="centri impiego" style="position:absolute;margin-left:67.9pt;margin-top:5.3pt;width:34.4pt;height:28.35pt;z-index:251665408;visibility:visible">
          <v:imagedata r:id="rId4" o:title=""/>
        </v:shape>
      </w:pict>
    </w:r>
    <w:r>
      <w:rPr>
        <w:noProof/>
        <w:lang w:eastAsia="it-IT"/>
      </w:rPr>
      <w:pict>
        <v:shape id="Immagine 6" o:spid="_x0000_s2054" type="#_x0000_t75" alt="SdS LOGO" style="position:absolute;margin-left:458.55pt;margin-top:5.3pt;width:48.4pt;height:28.35pt;z-index:251666432;visibility:visible">
          <v:imagedata r:id="rId5" o:title=""/>
        </v:shape>
      </w:pict>
    </w:r>
    <w:r>
      <w:rPr>
        <w:noProof/>
        <w:lang w:eastAsia="it-IT"/>
      </w:rPr>
      <w:pict>
        <v:shape id="Immagine 5" o:spid="_x0000_s2055" type="#_x0000_t75" alt="sds_pistoiese_3" style="position:absolute;margin-left:382.65pt;margin-top:5.2pt;width:48.75pt;height:28.5pt;z-index:251667456;visibility:visible">
          <v:imagedata r:id="rId6" o:title=""/>
        </v:shape>
      </w:pict>
    </w:r>
    <w:r>
      <w:rPr>
        <w:noProof/>
        <w:lang w:eastAsia="it-IT"/>
      </w:rPr>
      <w:pict>
        <v:shape id="Immagine 4" o:spid="_x0000_s2056" type="#_x0000_t75" alt="logo-usl-toscana centro" style="position:absolute;margin-left:299.55pt;margin-top:5.2pt;width:48.75pt;height:28.5pt;z-index:251668480;visibility:visible">
          <v:imagedata r:id="rId7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172" w:rsidRDefault="008231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823172" w:rsidRDefault="0082317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172" w:rsidRDefault="00823172">
    <w:pPr>
      <w:rPr>
        <w:rFonts w:ascii="Times New Roman" w:hAnsi="Times New Roman" w:cs="Times New Roman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49" type="#_x0000_t75" style="position:absolute;margin-left:0;margin-top:-18.15pt;width:66.75pt;height:90.65pt;z-index:251660288;visibility:visible;mso-position-horizontal:center;mso-position-horizontal-relative:margin">
          <v:imagedata r:id="rId1" o:title=""/>
          <w10:wrap anchorx="margin"/>
        </v:shape>
      </w:pict>
    </w:r>
  </w:p>
  <w:p w:rsidR="00823172" w:rsidRDefault="00823172">
    <w:pPr>
      <w:pStyle w:val="Footer"/>
      <w:rPr>
        <w:rFonts w:ascii="Times New Roman" w:hAnsi="Times New Roman" w:cs="Times New Roman"/>
      </w:rPr>
    </w:pPr>
  </w:p>
  <w:p w:rsidR="00823172" w:rsidRDefault="00823172">
    <w:pPr>
      <w:pStyle w:val="Header"/>
      <w:rPr>
        <w:rFonts w:ascii="Times New Roman" w:hAnsi="Times New Roman" w:cs="Times New Roman"/>
      </w:rPr>
    </w:pPr>
  </w:p>
  <w:p w:rsidR="00823172" w:rsidRDefault="00823172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3ACC6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6CC60BC"/>
    <w:multiLevelType w:val="hybridMultilevel"/>
    <w:tmpl w:val="6CA8E202"/>
    <w:lvl w:ilvl="0" w:tplc="848EBD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4D67D07"/>
    <w:multiLevelType w:val="hybridMultilevel"/>
    <w:tmpl w:val="6DA831DA"/>
    <w:lvl w:ilvl="0" w:tplc="0410000F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3">
    <w:nsid w:val="24145C2D"/>
    <w:multiLevelType w:val="hybridMultilevel"/>
    <w:tmpl w:val="EC7252C8"/>
    <w:lvl w:ilvl="0" w:tplc="0410000F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291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3011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3731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4451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5171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891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6611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7331" w:hanging="180"/>
      </w:pPr>
      <w:rPr>
        <w:rFonts w:ascii="Times New Roman" w:hAnsi="Times New Roman" w:cs="Times New Roman"/>
      </w:rPr>
    </w:lvl>
  </w:abstractNum>
  <w:abstractNum w:abstractNumId="4">
    <w:nsid w:val="2BE23DEE"/>
    <w:multiLevelType w:val="hybridMultilevel"/>
    <w:tmpl w:val="0E204A2C"/>
    <w:lvl w:ilvl="0" w:tplc="848EBD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F115939"/>
    <w:multiLevelType w:val="hybridMultilevel"/>
    <w:tmpl w:val="58F2BD0E"/>
    <w:lvl w:ilvl="0" w:tplc="0410000F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6">
    <w:nsid w:val="636F5DBB"/>
    <w:multiLevelType w:val="hybridMultilevel"/>
    <w:tmpl w:val="52E22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3172"/>
    <w:rsid w:val="00823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List Bulle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ListBullet">
    <w:name w:val="List Bullet"/>
    <w:basedOn w:val="Normal"/>
    <w:autoRedefine/>
    <w:uiPriority w:val="99"/>
    <w:pPr>
      <w:numPr>
        <w:numId w:val="7"/>
      </w:numPr>
      <w:tabs>
        <w:tab w:val="num" w:pos="360"/>
      </w:tabs>
      <w:ind w:left="360"/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416</Words>
  <Characters>2374</Characters>
  <Application>Microsoft Office Outlook</Application>
  <DocSecurity>0</DocSecurity>
  <Lines>0</Lines>
  <Paragraphs>0</Paragraphs>
  <ScaleCrop>false</ScaleCrop>
  <Company>Provincia di Pistoia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Nardi</dc:creator>
  <cp:keywords/>
  <dc:description/>
  <cp:lastModifiedBy>Provincia di Pistoia</cp:lastModifiedBy>
  <cp:revision>4</cp:revision>
  <cp:lastPrinted>2017-11-22T17:09:00Z</cp:lastPrinted>
  <dcterms:created xsi:type="dcterms:W3CDTF">2017-11-24T11:00:00Z</dcterms:created>
  <dcterms:modified xsi:type="dcterms:W3CDTF">2018-02-02T11:02:00Z</dcterms:modified>
</cp:coreProperties>
</file>